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4A6BA" w14:textId="77777777" w:rsidR="008A339C" w:rsidRPr="00C3529E" w:rsidRDefault="00105484" w:rsidP="00105484">
      <w:pPr>
        <w:jc w:val="center"/>
        <w:rPr>
          <w:b/>
          <w:szCs w:val="22"/>
          <w:u w:val="single"/>
        </w:rPr>
      </w:pPr>
      <w:r w:rsidRPr="00C3529E">
        <w:rPr>
          <w:b/>
          <w:szCs w:val="22"/>
          <w:u w:val="single"/>
        </w:rPr>
        <w:t xml:space="preserve">A LA CARTE BLOCK </w:t>
      </w:r>
    </w:p>
    <w:p w14:paraId="456D22C2" w14:textId="77777777" w:rsidR="00E06961" w:rsidRDefault="00E06961" w:rsidP="00105484">
      <w:pPr>
        <w:jc w:val="center"/>
        <w:rPr>
          <w:szCs w:val="22"/>
        </w:rPr>
      </w:pPr>
    </w:p>
    <w:p w14:paraId="06DB499E" w14:textId="77777777" w:rsidR="00E06961" w:rsidRDefault="00E06961" w:rsidP="00105484">
      <w:pPr>
        <w:jc w:val="center"/>
        <w:rPr>
          <w:szCs w:val="22"/>
        </w:rPr>
      </w:pPr>
      <w:r>
        <w:rPr>
          <w:szCs w:val="22"/>
        </w:rPr>
        <w:t xml:space="preserve">The Pulaski Community School District Food Service Department utilizes an electronic meal tracking system.  All students at the Pulaski Community Middle School and Pulaski Community High School use their food service accounts to purchase breakfast and lunch meals as well as a la carte items. Pulaski Elementary students may </w:t>
      </w:r>
      <w:r w:rsidR="00105484">
        <w:rPr>
          <w:szCs w:val="22"/>
        </w:rPr>
        <w:t xml:space="preserve">also </w:t>
      </w:r>
      <w:r>
        <w:rPr>
          <w:szCs w:val="22"/>
        </w:rPr>
        <w:t>have the opportunity to purchase ‘</w:t>
      </w:r>
      <w:r w:rsidR="00105484">
        <w:rPr>
          <w:szCs w:val="22"/>
        </w:rPr>
        <w:t>second entree</w:t>
      </w:r>
      <w:r>
        <w:rPr>
          <w:szCs w:val="22"/>
        </w:rPr>
        <w:t>’ and ‘second side’ items.</w:t>
      </w:r>
    </w:p>
    <w:p w14:paraId="25A3DD69" w14:textId="77777777" w:rsidR="00E06961" w:rsidRDefault="00E06961" w:rsidP="00105484">
      <w:pPr>
        <w:jc w:val="center"/>
        <w:rPr>
          <w:szCs w:val="22"/>
        </w:rPr>
      </w:pPr>
    </w:p>
    <w:p w14:paraId="1A71C2AA" w14:textId="77777777" w:rsidR="00E06961" w:rsidRDefault="00E06961" w:rsidP="00105484">
      <w:pPr>
        <w:jc w:val="center"/>
        <w:rPr>
          <w:szCs w:val="22"/>
        </w:rPr>
      </w:pPr>
      <w:r>
        <w:rPr>
          <w:szCs w:val="22"/>
        </w:rPr>
        <w:t>The form below can be used for families who would like to block their students from purchasing a la carte items with their meal accounts. Please discuss this decision with your child/children.  Parents/Guardians are also encouraged to talk with students about the proper use of their meal accounts.  Parents/guardians can access a copy of account activity at any time through the on-line parent access.  If you do not have internet access, you may call and request a hard copy of account information from any building lunch aide at any time.</w:t>
      </w:r>
    </w:p>
    <w:p w14:paraId="1945AC1B" w14:textId="77777777" w:rsidR="00E06961" w:rsidRDefault="00E06961" w:rsidP="00105484">
      <w:pPr>
        <w:jc w:val="center"/>
        <w:rPr>
          <w:szCs w:val="22"/>
        </w:rPr>
      </w:pPr>
    </w:p>
    <w:p w14:paraId="20E85211" w14:textId="77777777" w:rsidR="00E06961" w:rsidRDefault="00E06961" w:rsidP="00105484">
      <w:pPr>
        <w:jc w:val="center"/>
        <w:rPr>
          <w:szCs w:val="22"/>
        </w:rPr>
      </w:pPr>
      <w:r>
        <w:rPr>
          <w:szCs w:val="22"/>
        </w:rPr>
        <w:t>Please note: The food service department utilizes household accounts. This form will allow you to block all students in a family OR select specific students to be blocked from a la carte purchases.</w:t>
      </w:r>
    </w:p>
    <w:p w14:paraId="0BA109E1" w14:textId="77777777" w:rsidR="00E06961" w:rsidRPr="00105484" w:rsidRDefault="00E06961" w:rsidP="00105484">
      <w:pPr>
        <w:jc w:val="center"/>
        <w:rPr>
          <w:b/>
          <w:szCs w:val="22"/>
        </w:rPr>
      </w:pPr>
    </w:p>
    <w:p w14:paraId="3C04BCF4" w14:textId="407FB9C1" w:rsidR="00E06961" w:rsidRPr="00105484" w:rsidRDefault="00E06961" w:rsidP="00105484">
      <w:pPr>
        <w:jc w:val="center"/>
        <w:rPr>
          <w:b/>
          <w:szCs w:val="22"/>
        </w:rPr>
      </w:pPr>
      <w:r w:rsidRPr="00105484">
        <w:rPr>
          <w:b/>
          <w:szCs w:val="22"/>
        </w:rPr>
        <w:t>IF YOU HAVE AN A LA CAR</w:t>
      </w:r>
      <w:r w:rsidR="00E76BBF">
        <w:rPr>
          <w:b/>
          <w:szCs w:val="22"/>
        </w:rPr>
        <w:t>TE BL</w:t>
      </w:r>
      <w:r w:rsidR="00FA0AE6">
        <w:rPr>
          <w:b/>
          <w:szCs w:val="22"/>
        </w:rPr>
        <w:t xml:space="preserve">COK IN EFFECT FROM </w:t>
      </w:r>
      <w:r w:rsidR="001C45A1">
        <w:rPr>
          <w:b/>
          <w:szCs w:val="22"/>
        </w:rPr>
        <w:t>A PREVIOUS</w:t>
      </w:r>
      <w:bookmarkStart w:id="0" w:name="_GoBack"/>
      <w:bookmarkEnd w:id="0"/>
      <w:r w:rsidRPr="00105484">
        <w:rPr>
          <w:b/>
          <w:szCs w:val="22"/>
        </w:rPr>
        <w:t xml:space="preserve"> SCHOOL YEAR, </w:t>
      </w:r>
      <w:r w:rsidRPr="00105484">
        <w:rPr>
          <w:b/>
          <w:szCs w:val="22"/>
          <w:u w:val="single"/>
        </w:rPr>
        <w:t>YOU DO NOT NEED TO FILL THE FORM OUT FOR THE CURRENT YEAR</w:t>
      </w:r>
      <w:r w:rsidRPr="00105484">
        <w:rPr>
          <w:b/>
          <w:szCs w:val="22"/>
        </w:rPr>
        <w:t>.  ALL BLOCKS REMAIN IN EFFECT UNTIL THE PARENT/GUARDIAN REQUESTS THAT THE BLOCK BE REMOVED.</w:t>
      </w:r>
    </w:p>
    <w:p w14:paraId="1CD1A9AB" w14:textId="77777777" w:rsidR="00E06961" w:rsidRDefault="00E06961" w:rsidP="00153D43">
      <w:pPr>
        <w:rPr>
          <w:szCs w:val="22"/>
        </w:rPr>
      </w:pPr>
    </w:p>
    <w:p w14:paraId="3266D479" w14:textId="77777777" w:rsidR="00E06961" w:rsidRDefault="00E06961" w:rsidP="00153D43">
      <w:pPr>
        <w:pBdr>
          <w:bottom w:val="single" w:sz="12" w:space="1" w:color="auto"/>
        </w:pBdr>
        <w:rPr>
          <w:szCs w:val="22"/>
        </w:rPr>
      </w:pPr>
    </w:p>
    <w:p w14:paraId="2DF1E725" w14:textId="77777777" w:rsidR="00E06961" w:rsidRDefault="00E06961" w:rsidP="00153D43">
      <w:pPr>
        <w:rPr>
          <w:szCs w:val="22"/>
        </w:rPr>
      </w:pPr>
    </w:p>
    <w:p w14:paraId="343D5155" w14:textId="77777777" w:rsidR="00E06961" w:rsidRDefault="00E06961" w:rsidP="00153D43">
      <w:pPr>
        <w:rPr>
          <w:szCs w:val="22"/>
        </w:rPr>
      </w:pPr>
    </w:p>
    <w:p w14:paraId="2F65EA05" w14:textId="77777777" w:rsidR="00E06961" w:rsidRDefault="00E06961" w:rsidP="00153D43">
      <w:pPr>
        <w:rPr>
          <w:szCs w:val="22"/>
        </w:rPr>
      </w:pPr>
      <w:r>
        <w:rPr>
          <w:szCs w:val="22"/>
        </w:rPr>
        <w:t xml:space="preserve">I understand that blocking a la carte includes purchases such as additional cartons of milk and/or additional entrees. I also understand that this block applies only to account purchases, IT DOES NOT PROHIBIT STUDENTS FROM PURCHASING A LA CARTE ITEMS WITH CASH. </w:t>
      </w:r>
    </w:p>
    <w:p w14:paraId="73CF87DF" w14:textId="77777777" w:rsidR="00E06961" w:rsidRDefault="00E06961" w:rsidP="00153D43">
      <w:pPr>
        <w:rPr>
          <w:szCs w:val="22"/>
        </w:rPr>
      </w:pPr>
    </w:p>
    <w:p w14:paraId="7B9C6FD8" w14:textId="77777777" w:rsidR="00E06961" w:rsidRDefault="00E06961" w:rsidP="00153D43">
      <w:pPr>
        <w:rPr>
          <w:szCs w:val="22"/>
        </w:rPr>
      </w:pPr>
      <w:r>
        <w:rPr>
          <w:szCs w:val="22"/>
        </w:rPr>
        <w:t>PLEASE SELECT ON OF THE FOLLOWING OPTIONS:</w:t>
      </w:r>
    </w:p>
    <w:p w14:paraId="3B7B98CC" w14:textId="77777777" w:rsidR="00E06961" w:rsidRDefault="00E06961" w:rsidP="00153D43">
      <w:pPr>
        <w:rPr>
          <w:szCs w:val="22"/>
        </w:rPr>
      </w:pPr>
    </w:p>
    <w:p w14:paraId="0FA1902C" w14:textId="77777777" w:rsidR="00E06961" w:rsidRPr="00105484" w:rsidRDefault="00E06961" w:rsidP="00105484">
      <w:pPr>
        <w:pStyle w:val="ListParagraph"/>
        <w:numPr>
          <w:ilvl w:val="0"/>
          <w:numId w:val="4"/>
        </w:numPr>
        <w:rPr>
          <w:szCs w:val="22"/>
        </w:rPr>
      </w:pPr>
      <w:r w:rsidRPr="00105484">
        <w:rPr>
          <w:szCs w:val="22"/>
        </w:rPr>
        <w:t>Please block all students utilizing this family account</w:t>
      </w:r>
    </w:p>
    <w:p w14:paraId="44249517" w14:textId="77777777" w:rsidR="00E06961" w:rsidRPr="00105484" w:rsidRDefault="00E06961" w:rsidP="00105484">
      <w:pPr>
        <w:pStyle w:val="ListParagraph"/>
        <w:numPr>
          <w:ilvl w:val="0"/>
          <w:numId w:val="4"/>
        </w:numPr>
        <w:rPr>
          <w:szCs w:val="22"/>
        </w:rPr>
      </w:pPr>
      <w:r w:rsidRPr="00105484">
        <w:rPr>
          <w:szCs w:val="22"/>
        </w:rPr>
        <w:t>Please block only the students as selected below (please print name(s) below):</w:t>
      </w:r>
    </w:p>
    <w:p w14:paraId="4A787A88" w14:textId="77777777" w:rsidR="00E06961" w:rsidRDefault="00E06961" w:rsidP="00153D43">
      <w:pPr>
        <w:rPr>
          <w:szCs w:val="22"/>
        </w:rPr>
      </w:pPr>
    </w:p>
    <w:p w14:paraId="0B0191D2" w14:textId="77777777"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14:paraId="5643D3AB" w14:textId="77777777"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14:paraId="031C31AC" w14:textId="77777777" w:rsidR="00E06961" w:rsidRDefault="00E06961" w:rsidP="00153D43">
      <w:pPr>
        <w:rPr>
          <w:szCs w:val="22"/>
        </w:rPr>
      </w:pPr>
      <w:r>
        <w:rPr>
          <w:szCs w:val="22"/>
        </w:rPr>
        <w:t>Student Name: __________________________________________________ Grade: ____________</w:t>
      </w:r>
    </w:p>
    <w:p w14:paraId="6BAA5232" w14:textId="77777777" w:rsidR="00E06961" w:rsidRDefault="00E06961" w:rsidP="00153D43">
      <w:pPr>
        <w:rPr>
          <w:szCs w:val="22"/>
        </w:rPr>
      </w:pPr>
    </w:p>
    <w:p w14:paraId="002049A6" w14:textId="77777777" w:rsidR="00E06961" w:rsidRDefault="00E06961" w:rsidP="00153D43">
      <w:pPr>
        <w:rPr>
          <w:szCs w:val="22"/>
        </w:rPr>
      </w:pPr>
      <w:r>
        <w:rPr>
          <w:szCs w:val="22"/>
        </w:rPr>
        <w:t>Parents/Guardian Signature: ________________________________________</w:t>
      </w:r>
    </w:p>
    <w:p w14:paraId="71B604B2" w14:textId="77777777" w:rsidR="00E06961" w:rsidRDefault="00E06961" w:rsidP="00153D43">
      <w:pPr>
        <w:rPr>
          <w:szCs w:val="22"/>
        </w:rPr>
      </w:pPr>
    </w:p>
    <w:p w14:paraId="6EDF24FD" w14:textId="77777777" w:rsidR="00E06961" w:rsidRPr="00153D43" w:rsidRDefault="00E06961" w:rsidP="00153D43">
      <w:pPr>
        <w:rPr>
          <w:szCs w:val="22"/>
        </w:rPr>
      </w:pPr>
      <w:r>
        <w:rPr>
          <w:szCs w:val="22"/>
        </w:rPr>
        <w:t>Date: __________________</w:t>
      </w:r>
    </w:p>
    <w:sectPr w:rsidR="00E06961" w:rsidRPr="00153D43" w:rsidSect="007C51CC">
      <w:headerReference w:type="default" r:id="rId7"/>
      <w:footerReference w:type="even"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76285" w14:textId="77777777" w:rsidR="00626DBD" w:rsidRDefault="00626DBD" w:rsidP="00023C57">
      <w:r>
        <w:separator/>
      </w:r>
    </w:p>
  </w:endnote>
  <w:endnote w:type="continuationSeparator" w:id="0">
    <w:p w14:paraId="13BBAEB7" w14:textId="77777777" w:rsidR="00626DBD" w:rsidRDefault="00626DBD" w:rsidP="0002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BCD26" w14:textId="77777777" w:rsidR="00BE6DF9" w:rsidRDefault="00BE6DF9">
    <w:pPr>
      <w:pStyle w:val="Footer"/>
    </w:pPr>
  </w:p>
  <w:p w14:paraId="746A1C3E" w14:textId="77777777" w:rsidR="00BE6DF9" w:rsidRDefault="00BE6DF9"/>
  <w:p w14:paraId="25CA76E1" w14:textId="77777777" w:rsidR="00BE6DF9" w:rsidRDefault="00BE6DF9"/>
  <w:p w14:paraId="633F4F0E" w14:textId="77777777" w:rsidR="00BE6DF9" w:rsidRDefault="00BE6DF9"/>
  <w:p w14:paraId="0EC8CA91" w14:textId="77777777" w:rsidR="00BE6DF9" w:rsidRDefault="00BE6DF9"/>
  <w:p w14:paraId="480FE787" w14:textId="77777777" w:rsidR="00BE6DF9" w:rsidRDefault="00BE6DF9"/>
  <w:p w14:paraId="2532117E" w14:textId="77777777" w:rsidR="00BE6DF9" w:rsidRDefault="00BE6DF9"/>
  <w:p w14:paraId="0CD5D463" w14:textId="77777777" w:rsidR="00BE6DF9" w:rsidRDefault="00BE6DF9"/>
  <w:p w14:paraId="024183A1" w14:textId="77777777" w:rsidR="00BE6DF9" w:rsidRDefault="00BE6DF9"/>
  <w:p w14:paraId="26636AAB" w14:textId="77777777" w:rsidR="00BE6DF9" w:rsidRDefault="00BE6DF9"/>
  <w:p w14:paraId="4EFFD7EC" w14:textId="77777777" w:rsidR="00BE6DF9" w:rsidRDefault="00BE6D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81E8" w14:textId="77777777" w:rsidR="00BE6DF9" w:rsidRDefault="00626DBD" w:rsidP="001F1045">
    <w:pPr>
      <w:tabs>
        <w:tab w:val="center" w:pos="5040"/>
        <w:tab w:val="left" w:pos="7080"/>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w14:anchorId="5E17BDB7">
        <v:shapetype id="_x0000_t32" coordsize="21600,21600" o:spt="32" o:oned="t" path="m,l21600,21600e" filled="f">
          <v:path arrowok="t" fillok="f" o:connecttype="none"/>
          <o:lock v:ext="edit" shapetype="t"/>
        </v:shapetype>
        <v:shape id="_x0000_s2052" type="#_x0000_t32" alt="" style="position:absolute;margin-left:408pt;margin-top:3.6pt;width:0;height:20.4pt;z-index:251686912;mso-wrap-edited:f;mso-width-percent:0;mso-height-percent:0;mso-width-percent:0;mso-height-percent:0" o:connectortype="straight" strokecolor="#bfbfbf [2412]"/>
      </w:pict>
    </w:r>
    <w:r>
      <w:rPr>
        <w:rFonts w:ascii="Roboto Slab" w:hAnsi="Roboto Slab" w:cstheme="minorHAnsi"/>
        <w:noProof/>
        <w:color w:val="808080" w:themeColor="background1" w:themeShade="80"/>
        <w:sz w:val="16"/>
        <w:szCs w:val="16"/>
      </w:rPr>
      <w:pict w14:anchorId="60DD0555">
        <v:shape id="_x0000_s2051" type="#_x0000_t32" alt="" style="position:absolute;margin-left:211.5pt;margin-top:3.75pt;width:0;height:20.4pt;z-index:251681792;mso-wrap-edited:f;mso-width-percent:0;mso-height-percent:0;mso-width-percent:0;mso-height-percent:0" o:connectortype="straight" strokecolor="#bfbfbf [2412]"/>
      </w:pict>
    </w:r>
    <w:r>
      <w:rPr>
        <w:rFonts w:ascii="Roboto Slab" w:hAnsi="Roboto Slab" w:cstheme="minorHAnsi"/>
        <w:noProof/>
        <w:color w:val="808080" w:themeColor="background1" w:themeShade="80"/>
        <w:sz w:val="16"/>
        <w:szCs w:val="16"/>
      </w:rPr>
      <w:pict w14:anchorId="39B498AF">
        <v:shapetype id="_x0000_t202" coordsize="21600,21600" o:spt="202" path="m,l,21600r21600,l21600,xe">
          <v:stroke joinstyle="miter"/>
          <v:path gradientshapeok="t" o:connecttype="rect"/>
        </v:shapetype>
        <v:shape id="_x0000_s2050" type="#_x0000_t202" alt="" style="position:absolute;margin-left:-54.75pt;margin-top:3pt;width:612.1pt;height:56.25pt;z-index:251679744;mso-wrap-style:square;mso-wrap-edited:f;mso-width-percent:0;mso-height-percent:0;mso-width-percent:0;mso-height-percent:0;mso-width-relative:margin;mso-height-relative:margin;v-text-anchor:top" filled="f" stroked="f">
          <v:textbox style="mso-next-textbox:#_x0000_s2050">
            <w:txbxContent>
              <w:p w14:paraId="1608B94C" w14:textId="77777777" w:rsidR="00BE6DF9" w:rsidRPr="0023635C" w:rsidRDefault="0023635C" w:rsidP="0023635C">
                <w:pPr>
                  <w:jc w:val="center"/>
                  <w:rPr>
                    <w:rFonts w:ascii="Arial" w:hAnsi="Arial" w:cs="Arial"/>
                    <w:color w:val="808080" w:themeColor="background1" w:themeShade="80"/>
                  </w:rPr>
                </w:pPr>
                <w:r w:rsidRPr="0023635C">
                  <w:rPr>
                    <w:rFonts w:ascii="Arial" w:hAnsi="Arial" w:cs="Arial"/>
                    <w:color w:val="808080" w:themeColor="background1" w:themeShade="80"/>
                  </w:rPr>
                  <w:t>Pulaski Community School District</w:t>
                </w:r>
                <w:r>
                  <w:rPr>
                    <w:rFonts w:ascii="Arial" w:hAnsi="Arial" w:cs="Arial"/>
                    <w:color w:val="808080" w:themeColor="background1" w:themeShade="80"/>
                  </w:rPr>
                  <w:t xml:space="preserve">                     </w:t>
                </w:r>
                <w:r w:rsidRPr="0023635C">
                  <w:rPr>
                    <w:rFonts w:ascii="Arial" w:hAnsi="Arial" w:cs="Arial"/>
                    <w:color w:val="808080" w:themeColor="background1" w:themeShade="80"/>
                  </w:rPr>
                  <w:t>www.pulaskischools.org</w:t>
                </w:r>
                <w:r>
                  <w:rPr>
                    <w:rFonts w:ascii="Arial" w:hAnsi="Arial" w:cs="Arial"/>
                    <w:color w:val="808080" w:themeColor="background1" w:themeShade="80"/>
                  </w:rPr>
                  <w:t xml:space="preserve">                   920-822-6000</w:t>
                </w:r>
              </w:p>
            </w:txbxContent>
          </v:textbox>
        </v:shape>
      </w:pict>
    </w:r>
  </w:p>
  <w:p w14:paraId="1DD5A24F" w14:textId="77777777" w:rsidR="00BE6DF9" w:rsidRDefault="00BE6DF9" w:rsidP="001F1045">
    <w:pPr>
      <w:tabs>
        <w:tab w:val="center" w:pos="5040"/>
        <w:tab w:val="left" w:pos="7080"/>
      </w:tabs>
      <w:rPr>
        <w:rFonts w:ascii="Roboto Slab" w:hAnsi="Roboto Slab" w:cstheme="minorHAnsi"/>
        <w:color w:val="808080" w:themeColor="background1" w:themeShade="80"/>
        <w:sz w:val="16"/>
        <w:szCs w:val="16"/>
      </w:rPr>
    </w:pPr>
  </w:p>
  <w:p w14:paraId="27C08273" w14:textId="77777777" w:rsidR="00BE6DF9" w:rsidRPr="005B517A" w:rsidRDefault="00626DBD" w:rsidP="00F91B1A">
    <w:pPr>
      <w:tabs>
        <w:tab w:val="left" w:pos="4575"/>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w14:anchorId="4CEDD82B">
        <v:shape id="_x0000_s2049" type="#_x0000_t202" alt="" style="position:absolute;margin-left:-54.75pt;margin-top:14.3pt;width:612.1pt;height:23.85pt;z-index:251683840;mso-wrap-style:square;mso-wrap-edited:f;mso-width-percent:0;mso-height-percent:0;mso-width-percent:0;mso-height-percent:0;v-text-anchor:top" filled="f" stroked="f">
          <v:textbox>
            <w:txbxContent>
              <w:p w14:paraId="4ACB381D" w14:textId="77777777" w:rsidR="00BE6DF9" w:rsidRPr="000F1739" w:rsidRDefault="00BE6DF9" w:rsidP="00950A57">
                <w:pPr>
                  <w:jc w:val="center"/>
                  <w:rPr>
                    <w:rFonts w:ascii="Arial" w:hAnsi="Arial" w:cs="Arial"/>
                    <w:i/>
                    <w:color w:val="808080" w:themeColor="background1" w:themeShade="80"/>
                    <w:sz w:val="16"/>
                    <w:szCs w:val="16"/>
                  </w:rPr>
                </w:pPr>
                <w:r w:rsidRPr="000F1739">
                  <w:rPr>
                    <w:rFonts w:ascii="Arial" w:hAnsi="Arial" w:cs="Arial"/>
                    <w:i/>
                    <w:color w:val="808080" w:themeColor="background1" w:themeShade="80"/>
                    <w:sz w:val="16"/>
                    <w:szCs w:val="16"/>
                  </w:rPr>
                  <w:t>The Pulaski Community School District does not discriminate on the basis of race, sex, age, religion, handicap, or national origin</w:t>
                </w:r>
              </w:p>
            </w:txbxContent>
          </v:textbox>
        </v:shape>
      </w:pict>
    </w:r>
    <w:r w:rsidR="00F91B1A">
      <w:rPr>
        <w:rFonts w:ascii="Roboto Slab" w:hAnsi="Roboto Slab" w:cstheme="minorHAnsi"/>
        <w:color w:val="808080" w:themeColor="background1" w:themeShade="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B0437" w14:textId="77777777" w:rsidR="00626DBD" w:rsidRDefault="00626DBD" w:rsidP="00023C57">
      <w:r>
        <w:separator/>
      </w:r>
    </w:p>
  </w:footnote>
  <w:footnote w:type="continuationSeparator" w:id="0">
    <w:p w14:paraId="42DED31C" w14:textId="77777777" w:rsidR="00626DBD" w:rsidRDefault="00626DBD" w:rsidP="00023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AF39" w14:textId="77777777" w:rsidR="00BE6DF9" w:rsidRPr="002735C5" w:rsidRDefault="00626DBD" w:rsidP="00BE6DF9">
    <w:pPr>
      <w:jc w:val="both"/>
      <w:rPr>
        <w:rFonts w:ascii="Roboto Slab" w:hAnsi="Roboto Slab" w:cs="Arial"/>
        <w:color w:val="A6A6A6" w:themeColor="background1" w:themeShade="A6"/>
      </w:rPr>
    </w:pPr>
    <w:r>
      <w:rPr>
        <w:rFonts w:ascii="Roboto Slab" w:hAnsi="Roboto Slab" w:cs="Arial"/>
        <w:noProof/>
        <w:color w:val="A6A6A6" w:themeColor="background1" w:themeShade="A6"/>
      </w:rPr>
      <w:pict w14:anchorId="4CB7EA65">
        <v:shapetype id="_x0000_t32" coordsize="21600,21600" o:spt="32" o:oned="t" path="m,l21600,21600e" filled="f">
          <v:path arrowok="t" fillok="f" o:connecttype="none"/>
          <o:lock v:ext="edit" shapetype="t"/>
        </v:shapetype>
        <v:shape id="_x0000_s2054" type="#_x0000_t32" alt="" style="position:absolute;left:0;text-align:left;margin-left:3pt;margin-top:58.5pt;width:505.5pt;height:0;flip:x;z-index:251687936;mso-wrap-edited:f;mso-width-percent:0;mso-height-percent:0;mso-width-percent:0;mso-height-percent:0" o:connectortype="straight" strokecolor="#d8d8d8 [2732]">
          <v:stroke dashstyle="dash"/>
        </v:shape>
      </w:pict>
    </w:r>
    <w:r>
      <w:rPr>
        <w:rFonts w:ascii="Roboto Slab" w:hAnsi="Roboto Slab" w:cs="Arial"/>
        <w:noProof/>
        <w:color w:val="A6A6A6" w:themeColor="background1" w:themeShade="A6"/>
        <w:lang w:eastAsia="zh-TW"/>
      </w:rPr>
      <w:pict w14:anchorId="390154DE">
        <v:shapetype id="_x0000_t202" coordsize="21600,21600" o:spt="202" path="m,l,21600r21600,l21600,xe">
          <v:stroke joinstyle="miter"/>
          <v:path gradientshapeok="t" o:connecttype="rect"/>
        </v:shapetype>
        <v:shape id="_x0000_s2053" type="#_x0000_t202" alt="" style="position:absolute;left:0;text-align:left;margin-left:284.1pt;margin-top:13.5pt;width:237.3pt;height:34.8pt;z-index:251685888;mso-wrap-style:square;mso-wrap-edited:f;mso-width-percent:0;mso-height-percent:200;mso-width-percent:0;mso-height-percent:200;mso-width-relative:margin;mso-height-relative:margin;v-text-anchor:top" filled="f" stroked="f">
          <v:textbox style="mso-fit-shape-to-text:t">
            <w:txbxContent>
              <w:p w14:paraId="73CFEAAD" w14:textId="72047684" w:rsidR="0023635C" w:rsidRPr="0023635C" w:rsidRDefault="00E06961" w:rsidP="0023635C">
                <w:pPr>
                  <w:jc w:val="right"/>
                  <w:rPr>
                    <w:rFonts w:ascii="Arial" w:hAnsi="Arial" w:cs="Arial"/>
                    <w:color w:val="A6A6A6" w:themeColor="background1" w:themeShade="A6"/>
                  </w:rPr>
                </w:pPr>
                <w:r>
                  <w:rPr>
                    <w:rFonts w:ascii="Arial" w:hAnsi="Arial" w:cs="Arial"/>
                    <w:color w:val="A6A6A6" w:themeColor="background1" w:themeShade="A6"/>
                  </w:rPr>
                  <w:t>Student A La Carte Block</w:t>
                </w:r>
                <w:r w:rsidR="00105484">
                  <w:rPr>
                    <w:rFonts w:ascii="Arial" w:hAnsi="Arial" w:cs="Arial"/>
                    <w:color w:val="A6A6A6" w:themeColor="background1" w:themeShade="A6"/>
                  </w:rPr>
                  <w:t xml:space="preserve"> </w:t>
                </w:r>
                <w:r w:rsidR="00E76BBF">
                  <w:rPr>
                    <w:rFonts w:ascii="Arial" w:hAnsi="Arial" w:cs="Arial"/>
                    <w:color w:val="A6A6A6" w:themeColor="background1" w:themeShade="A6"/>
                  </w:rPr>
                  <w:t>20</w:t>
                </w:r>
                <w:r w:rsidR="001C45A1">
                  <w:rPr>
                    <w:rFonts w:ascii="Arial" w:hAnsi="Arial" w:cs="Arial"/>
                    <w:color w:val="A6A6A6" w:themeColor="background1" w:themeShade="A6"/>
                  </w:rPr>
                  <w:t>22-23</w:t>
                </w:r>
              </w:p>
              <w:p w14:paraId="0A6AEAB5" w14:textId="3179E863" w:rsidR="0023635C" w:rsidRPr="0023635C" w:rsidRDefault="00FA0AE6" w:rsidP="0023635C">
                <w:pPr>
                  <w:jc w:val="right"/>
                  <w:rPr>
                    <w:rFonts w:ascii="Arial" w:hAnsi="Arial" w:cs="Arial"/>
                    <w:color w:val="A6A6A6" w:themeColor="background1" w:themeShade="A6"/>
                  </w:rPr>
                </w:pPr>
                <w:r>
                  <w:rPr>
                    <w:rFonts w:ascii="Arial" w:hAnsi="Arial" w:cs="Arial"/>
                    <w:color w:val="A6A6A6" w:themeColor="background1" w:themeShade="A6"/>
                  </w:rPr>
                  <w:t>20</w:t>
                </w:r>
                <w:r w:rsidR="001C45A1">
                  <w:rPr>
                    <w:rFonts w:ascii="Arial" w:hAnsi="Arial" w:cs="Arial"/>
                    <w:color w:val="A6A6A6" w:themeColor="background1" w:themeShade="A6"/>
                  </w:rPr>
                  <w:t>22</w:t>
                </w:r>
                <w:r>
                  <w:rPr>
                    <w:rFonts w:ascii="Arial" w:hAnsi="Arial" w:cs="Arial"/>
                    <w:color w:val="A6A6A6" w:themeColor="background1" w:themeShade="A6"/>
                  </w:rPr>
                  <w:t>-20</w:t>
                </w:r>
                <w:r w:rsidR="001C45A1">
                  <w:rPr>
                    <w:rFonts w:ascii="Arial" w:hAnsi="Arial" w:cs="Arial"/>
                    <w:color w:val="A6A6A6" w:themeColor="background1" w:themeShade="A6"/>
                  </w:rPr>
                  <w:t>23</w:t>
                </w:r>
                <w:r w:rsidR="00E06961">
                  <w:rPr>
                    <w:rFonts w:ascii="Arial" w:hAnsi="Arial" w:cs="Arial"/>
                    <w:color w:val="A6A6A6" w:themeColor="background1" w:themeShade="A6"/>
                  </w:rPr>
                  <w:t xml:space="preserve"> School Year</w:t>
                </w:r>
              </w:p>
            </w:txbxContent>
          </v:textbox>
        </v:shape>
      </w:pict>
    </w:r>
    <w:r w:rsidR="0023635C">
      <w:rPr>
        <w:rFonts w:ascii="Roboto Slab" w:hAnsi="Roboto Slab" w:cs="Arial"/>
        <w:noProof/>
        <w:color w:val="A6A6A6" w:themeColor="background1" w:themeShade="A6"/>
      </w:rPr>
      <w:drawing>
        <wp:inline distT="0" distB="0" distL="0" distR="0" wp14:anchorId="3BDF2D08" wp14:editId="7BCF630C">
          <wp:extent cx="6400800" cy="829945"/>
          <wp:effectExtent l="19050" t="0" r="0" b="0"/>
          <wp:docPr id="3" name="Picture 2" descr="Default Raider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 Raider v2.tif"/>
                  <pic:cNvPicPr/>
                </pic:nvPicPr>
                <pic:blipFill>
                  <a:blip r:embed="rId1"/>
                  <a:stretch>
                    <a:fillRect/>
                  </a:stretch>
                </pic:blipFill>
                <pic:spPr>
                  <a:xfrm>
                    <a:off x="0" y="0"/>
                    <a:ext cx="6400800" cy="829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1858"/>
    <w:multiLevelType w:val="hybridMultilevel"/>
    <w:tmpl w:val="8D428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352B7"/>
    <w:multiLevelType w:val="hybridMultilevel"/>
    <w:tmpl w:val="648250B4"/>
    <w:lvl w:ilvl="0" w:tplc="DE18F0C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5A5070C"/>
    <w:multiLevelType w:val="hybridMultilevel"/>
    <w:tmpl w:val="4AFAA89A"/>
    <w:lvl w:ilvl="0" w:tplc="F942012C">
      <w:numFmt w:val="bullet"/>
      <w:lvlText w:val="-"/>
      <w:lvlJc w:val="left"/>
      <w:pPr>
        <w:ind w:left="825" w:hanging="360"/>
      </w:pPr>
      <w:rPr>
        <w:rFonts w:ascii="Roboto Slab" w:eastAsia="Times New Roman" w:hAnsi="Roboto Slab"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7DD0597E"/>
    <w:multiLevelType w:val="hybridMultilevel"/>
    <w:tmpl w:val="357EA25E"/>
    <w:lvl w:ilvl="0" w:tplc="A6849344">
      <w:numFmt w:val="bullet"/>
      <w:lvlText w:val="-"/>
      <w:lvlJc w:val="left"/>
      <w:pPr>
        <w:ind w:left="465" w:hanging="360"/>
      </w:pPr>
      <w:rPr>
        <w:rFonts w:ascii="Roboto Slab" w:eastAsia="Times New Roman" w:hAnsi="Roboto Slab"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5"/>
    <o:shapelayout v:ext="edit">
      <o:idmap v:ext="edit" data="2"/>
      <o:rules v:ext="edit">
        <o:r id="V:Rule1" type="connector" idref="#_x0000_s2051"/>
        <o:r id="V:Rule2" type="connector" idref="#_x0000_s2052"/>
        <o:r id="V:Rule3" type="connector" idref="#_x0000_s205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484"/>
    <w:rsid w:val="00004051"/>
    <w:rsid w:val="00006F2C"/>
    <w:rsid w:val="00012360"/>
    <w:rsid w:val="00023C57"/>
    <w:rsid w:val="00030FCF"/>
    <w:rsid w:val="00034236"/>
    <w:rsid w:val="00055060"/>
    <w:rsid w:val="0005784E"/>
    <w:rsid w:val="0006358A"/>
    <w:rsid w:val="00085707"/>
    <w:rsid w:val="000E7D88"/>
    <w:rsid w:val="000F1739"/>
    <w:rsid w:val="00105484"/>
    <w:rsid w:val="001266AF"/>
    <w:rsid w:val="00153D43"/>
    <w:rsid w:val="00164B8D"/>
    <w:rsid w:val="00174A3A"/>
    <w:rsid w:val="001803E7"/>
    <w:rsid w:val="001A1032"/>
    <w:rsid w:val="001B536F"/>
    <w:rsid w:val="001C45A1"/>
    <w:rsid w:val="001F1045"/>
    <w:rsid w:val="001F295F"/>
    <w:rsid w:val="00232BC3"/>
    <w:rsid w:val="0023635C"/>
    <w:rsid w:val="002677AA"/>
    <w:rsid w:val="002735C5"/>
    <w:rsid w:val="0027525B"/>
    <w:rsid w:val="0028467D"/>
    <w:rsid w:val="002966DB"/>
    <w:rsid w:val="002B203F"/>
    <w:rsid w:val="002B2C15"/>
    <w:rsid w:val="002C6744"/>
    <w:rsid w:val="002E4BC3"/>
    <w:rsid w:val="00346EC7"/>
    <w:rsid w:val="00365488"/>
    <w:rsid w:val="00387724"/>
    <w:rsid w:val="003946CD"/>
    <w:rsid w:val="003A12C9"/>
    <w:rsid w:val="003B122B"/>
    <w:rsid w:val="003B53A7"/>
    <w:rsid w:val="003E463C"/>
    <w:rsid w:val="00444F2D"/>
    <w:rsid w:val="004558E9"/>
    <w:rsid w:val="00476EE1"/>
    <w:rsid w:val="004A0736"/>
    <w:rsid w:val="004A0FF6"/>
    <w:rsid w:val="004C504C"/>
    <w:rsid w:val="004D774C"/>
    <w:rsid w:val="0050160F"/>
    <w:rsid w:val="00503C73"/>
    <w:rsid w:val="00505D59"/>
    <w:rsid w:val="005311A2"/>
    <w:rsid w:val="0053757B"/>
    <w:rsid w:val="00562CC4"/>
    <w:rsid w:val="00566537"/>
    <w:rsid w:val="00575E1C"/>
    <w:rsid w:val="00581B4D"/>
    <w:rsid w:val="005B517A"/>
    <w:rsid w:val="005B54FF"/>
    <w:rsid w:val="00607D30"/>
    <w:rsid w:val="00623FD4"/>
    <w:rsid w:val="00626DBD"/>
    <w:rsid w:val="0064084F"/>
    <w:rsid w:val="006459C8"/>
    <w:rsid w:val="006465D4"/>
    <w:rsid w:val="00657B75"/>
    <w:rsid w:val="0067475B"/>
    <w:rsid w:val="006A6372"/>
    <w:rsid w:val="006B1C78"/>
    <w:rsid w:val="006D1907"/>
    <w:rsid w:val="006E30D1"/>
    <w:rsid w:val="006F68BA"/>
    <w:rsid w:val="007377FD"/>
    <w:rsid w:val="007712F4"/>
    <w:rsid w:val="00782DD0"/>
    <w:rsid w:val="007A6EED"/>
    <w:rsid w:val="007C51CC"/>
    <w:rsid w:val="008013DE"/>
    <w:rsid w:val="00804B34"/>
    <w:rsid w:val="0081790F"/>
    <w:rsid w:val="0085426F"/>
    <w:rsid w:val="008674DA"/>
    <w:rsid w:val="008A339C"/>
    <w:rsid w:val="008B401E"/>
    <w:rsid w:val="008B7BA8"/>
    <w:rsid w:val="008C0D8A"/>
    <w:rsid w:val="008D7977"/>
    <w:rsid w:val="00910ECD"/>
    <w:rsid w:val="0091673D"/>
    <w:rsid w:val="00950A57"/>
    <w:rsid w:val="009604B2"/>
    <w:rsid w:val="009735DE"/>
    <w:rsid w:val="009818CF"/>
    <w:rsid w:val="009D5A2F"/>
    <w:rsid w:val="009E7B1C"/>
    <w:rsid w:val="00A01D52"/>
    <w:rsid w:val="00A126F2"/>
    <w:rsid w:val="00A230F9"/>
    <w:rsid w:val="00A265DB"/>
    <w:rsid w:val="00A314FE"/>
    <w:rsid w:val="00A339B6"/>
    <w:rsid w:val="00AB31A6"/>
    <w:rsid w:val="00AE5741"/>
    <w:rsid w:val="00B40A10"/>
    <w:rsid w:val="00B52F7F"/>
    <w:rsid w:val="00B87101"/>
    <w:rsid w:val="00BB0D86"/>
    <w:rsid w:val="00BB3392"/>
    <w:rsid w:val="00BC278C"/>
    <w:rsid w:val="00BE6DF9"/>
    <w:rsid w:val="00C122D2"/>
    <w:rsid w:val="00C23FF3"/>
    <w:rsid w:val="00C27BAD"/>
    <w:rsid w:val="00C3529E"/>
    <w:rsid w:val="00C35865"/>
    <w:rsid w:val="00C42544"/>
    <w:rsid w:val="00CD0BF1"/>
    <w:rsid w:val="00CF01D6"/>
    <w:rsid w:val="00D00EAE"/>
    <w:rsid w:val="00D02163"/>
    <w:rsid w:val="00D20279"/>
    <w:rsid w:val="00D21A81"/>
    <w:rsid w:val="00D2414B"/>
    <w:rsid w:val="00D259C1"/>
    <w:rsid w:val="00D339EF"/>
    <w:rsid w:val="00D34AF0"/>
    <w:rsid w:val="00D4079D"/>
    <w:rsid w:val="00D54171"/>
    <w:rsid w:val="00D55ACF"/>
    <w:rsid w:val="00D707DF"/>
    <w:rsid w:val="00D744CC"/>
    <w:rsid w:val="00D76B97"/>
    <w:rsid w:val="00DC0EA5"/>
    <w:rsid w:val="00E00DC1"/>
    <w:rsid w:val="00E06961"/>
    <w:rsid w:val="00E26C9E"/>
    <w:rsid w:val="00E76BBF"/>
    <w:rsid w:val="00E90C6F"/>
    <w:rsid w:val="00E92B6C"/>
    <w:rsid w:val="00EB25AE"/>
    <w:rsid w:val="00EB7E2C"/>
    <w:rsid w:val="00EC5C4F"/>
    <w:rsid w:val="00EC5F24"/>
    <w:rsid w:val="00F42AE6"/>
    <w:rsid w:val="00F51CCC"/>
    <w:rsid w:val="00F55B7E"/>
    <w:rsid w:val="00F73A21"/>
    <w:rsid w:val="00F91B1A"/>
    <w:rsid w:val="00FA0AE6"/>
    <w:rsid w:val="00FA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86B040"/>
  <w15:docId w15:val="{BD6A60EA-3DC8-4E18-AC87-D89DB11D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7B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4236"/>
    <w:rPr>
      <w:color w:val="0000FF" w:themeColor="hyperlink"/>
      <w:u w:val="single"/>
    </w:rPr>
  </w:style>
  <w:style w:type="paragraph" w:styleId="Header">
    <w:name w:val="header"/>
    <w:basedOn w:val="Normal"/>
    <w:link w:val="HeaderChar"/>
    <w:rsid w:val="00023C57"/>
    <w:pPr>
      <w:tabs>
        <w:tab w:val="center" w:pos="4680"/>
        <w:tab w:val="right" w:pos="9360"/>
      </w:tabs>
    </w:pPr>
  </w:style>
  <w:style w:type="character" w:customStyle="1" w:styleId="HeaderChar">
    <w:name w:val="Header Char"/>
    <w:basedOn w:val="DefaultParagraphFont"/>
    <w:link w:val="Header"/>
    <w:rsid w:val="00023C57"/>
    <w:rPr>
      <w:sz w:val="24"/>
      <w:szCs w:val="24"/>
    </w:rPr>
  </w:style>
  <w:style w:type="paragraph" w:styleId="Footer">
    <w:name w:val="footer"/>
    <w:basedOn w:val="Normal"/>
    <w:link w:val="FooterChar"/>
    <w:rsid w:val="00023C57"/>
    <w:pPr>
      <w:tabs>
        <w:tab w:val="center" w:pos="4680"/>
        <w:tab w:val="right" w:pos="9360"/>
      </w:tabs>
    </w:pPr>
  </w:style>
  <w:style w:type="character" w:customStyle="1" w:styleId="FooterChar">
    <w:name w:val="Footer Char"/>
    <w:basedOn w:val="DefaultParagraphFont"/>
    <w:link w:val="Footer"/>
    <w:rsid w:val="00023C57"/>
    <w:rPr>
      <w:sz w:val="24"/>
      <w:szCs w:val="24"/>
    </w:rPr>
  </w:style>
  <w:style w:type="paragraph" w:styleId="BalloonText">
    <w:name w:val="Balloon Text"/>
    <w:basedOn w:val="Normal"/>
    <w:link w:val="BalloonTextChar"/>
    <w:rsid w:val="00055060"/>
    <w:rPr>
      <w:rFonts w:ascii="Tahoma" w:hAnsi="Tahoma" w:cs="Tahoma"/>
      <w:sz w:val="16"/>
      <w:szCs w:val="16"/>
    </w:rPr>
  </w:style>
  <w:style w:type="character" w:customStyle="1" w:styleId="BalloonTextChar">
    <w:name w:val="Balloon Text Char"/>
    <w:basedOn w:val="DefaultParagraphFont"/>
    <w:link w:val="BalloonText"/>
    <w:rsid w:val="00055060"/>
    <w:rPr>
      <w:rFonts w:ascii="Tahoma" w:hAnsi="Tahoma" w:cs="Tahoma"/>
      <w:sz w:val="16"/>
      <w:szCs w:val="16"/>
    </w:rPr>
  </w:style>
  <w:style w:type="paragraph" w:styleId="ListParagraph">
    <w:name w:val="List Paragraph"/>
    <w:basedOn w:val="Normal"/>
    <w:uiPriority w:val="34"/>
    <w:qFormat/>
    <w:rsid w:val="00055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matthiesen\Downloads\Letterhead-Defaul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C:\Users\crmatthiesen\Downloads\Letterhead-DefaultTemplate (1).dotx</Template>
  <TotalTime>19</TotalTime>
  <Pages>1</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Pursuant to my conversation with Dr</vt:lpstr>
    </vt:vector>
  </TitlesOfParts>
  <Company>Pulaski Community Schools</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Pursuant to my conversation with Dr</dc:title>
  <dc:creator>crmatthiesen</dc:creator>
  <cp:lastModifiedBy>Microsoft Office User</cp:lastModifiedBy>
  <cp:revision>7</cp:revision>
  <cp:lastPrinted>2014-06-06T13:49:00Z</cp:lastPrinted>
  <dcterms:created xsi:type="dcterms:W3CDTF">2016-07-20T20:33:00Z</dcterms:created>
  <dcterms:modified xsi:type="dcterms:W3CDTF">2022-08-26T16:57:00Z</dcterms:modified>
</cp:coreProperties>
</file>